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4061F" w14:textId="77777777" w:rsidR="00E229F2" w:rsidRDefault="00E229F2" w:rsidP="002A1244">
      <w:pPr>
        <w:pStyle w:val="NoSpacing"/>
      </w:pPr>
    </w:p>
    <w:tbl>
      <w:tblPr>
        <w:tblStyle w:val="GridTable1Light"/>
        <w:tblW w:w="9054" w:type="dxa"/>
        <w:tblLook w:val="04A0" w:firstRow="1" w:lastRow="0" w:firstColumn="1" w:lastColumn="0" w:noHBand="0" w:noVBand="1"/>
      </w:tblPr>
      <w:tblGrid>
        <w:gridCol w:w="1703"/>
        <w:gridCol w:w="2824"/>
        <w:gridCol w:w="1447"/>
        <w:gridCol w:w="3080"/>
      </w:tblGrid>
      <w:tr w:rsidR="004F4218" w14:paraId="45E8E949" w14:textId="77777777" w:rsidTr="00256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  <w:shd w:val="clear" w:color="auto" w:fill="1B75BD"/>
          </w:tcPr>
          <w:p w14:paraId="07402439" w14:textId="10EA4655" w:rsidR="004F4218" w:rsidRDefault="004F4218" w:rsidP="002A1244">
            <w:pPr>
              <w:pStyle w:val="NoSpacing"/>
            </w:pPr>
          </w:p>
        </w:tc>
        <w:tc>
          <w:tcPr>
            <w:tcW w:w="2824" w:type="dxa"/>
            <w:shd w:val="clear" w:color="auto" w:fill="1B75BD"/>
          </w:tcPr>
          <w:p w14:paraId="42BA4465" w14:textId="77777777" w:rsidR="004F4218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7" w:type="dxa"/>
            <w:shd w:val="clear" w:color="auto" w:fill="1B75BD"/>
          </w:tcPr>
          <w:p w14:paraId="7EDEBE8A" w14:textId="5BE5E0B1" w:rsidR="004F4218" w:rsidRPr="0092742A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0" w:type="dxa"/>
            <w:shd w:val="clear" w:color="auto" w:fill="1B75BD"/>
          </w:tcPr>
          <w:p w14:paraId="4240AAE5" w14:textId="77777777" w:rsidR="004F4218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742A" w14:paraId="23883417" w14:textId="77777777" w:rsidTr="0025622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134A640C" w14:textId="0698D465" w:rsidR="0092742A" w:rsidRDefault="0092742A" w:rsidP="0092742A">
            <w:pPr>
              <w:pStyle w:val="NoSpacing"/>
            </w:pPr>
            <w:r>
              <w:t>Employee Name</w:t>
            </w:r>
          </w:p>
        </w:tc>
        <w:tc>
          <w:tcPr>
            <w:tcW w:w="2824" w:type="dxa"/>
          </w:tcPr>
          <w:p w14:paraId="27ECE1A0" w14:textId="6E726281" w:rsidR="0092742A" w:rsidRPr="0092742A" w:rsidRDefault="004405E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Teresia Elijah</w:t>
            </w:r>
          </w:p>
        </w:tc>
        <w:tc>
          <w:tcPr>
            <w:tcW w:w="1447" w:type="dxa"/>
          </w:tcPr>
          <w:p w14:paraId="4598729E" w14:textId="5C57884E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Emp No.</w:t>
            </w:r>
          </w:p>
        </w:tc>
        <w:tc>
          <w:tcPr>
            <w:tcW w:w="3080" w:type="dxa"/>
          </w:tcPr>
          <w:p w14:paraId="0471F9C9" w14:textId="08729010" w:rsidR="0092742A" w:rsidRDefault="004405E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RSL/171</w:t>
            </w:r>
          </w:p>
        </w:tc>
      </w:tr>
      <w:tr w:rsidR="0092742A" w14:paraId="6EE3B8CF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3B43264E" w14:textId="1B97A4A7" w:rsidR="0092742A" w:rsidRDefault="0092742A" w:rsidP="0092742A">
            <w:pPr>
              <w:pStyle w:val="NoSpacing"/>
            </w:pPr>
            <w:r>
              <w:t>Job Title</w:t>
            </w:r>
          </w:p>
        </w:tc>
        <w:tc>
          <w:tcPr>
            <w:tcW w:w="2824" w:type="dxa"/>
          </w:tcPr>
          <w:p w14:paraId="1A2150E9" w14:textId="1377BFCC" w:rsidR="0092742A" w:rsidRDefault="004405E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 Analyst</w:t>
            </w:r>
          </w:p>
        </w:tc>
        <w:tc>
          <w:tcPr>
            <w:tcW w:w="1447" w:type="dxa"/>
          </w:tcPr>
          <w:p w14:paraId="0B29B491" w14:textId="23944933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Department</w:t>
            </w:r>
          </w:p>
        </w:tc>
        <w:tc>
          <w:tcPr>
            <w:tcW w:w="3080" w:type="dxa"/>
          </w:tcPr>
          <w:p w14:paraId="5A00E1CF" w14:textId="4FE7C82F" w:rsidR="0092742A" w:rsidRDefault="004405E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</w:t>
            </w:r>
          </w:p>
        </w:tc>
      </w:tr>
      <w:tr w:rsidR="0092742A" w14:paraId="65797E7B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3135CBA5" w14:textId="0AC8FBA7" w:rsidR="0092742A" w:rsidRDefault="0092742A" w:rsidP="0092742A">
            <w:pPr>
              <w:pStyle w:val="NoSpacing"/>
            </w:pPr>
            <w:r>
              <w:t xml:space="preserve">Leave From Date </w:t>
            </w:r>
          </w:p>
        </w:tc>
        <w:tc>
          <w:tcPr>
            <w:tcW w:w="2824" w:type="dxa"/>
          </w:tcPr>
          <w:p w14:paraId="77D248E3" w14:textId="6368A6F2" w:rsidR="0092742A" w:rsidRDefault="0076295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23/12/2024</w:t>
            </w:r>
          </w:p>
        </w:tc>
        <w:tc>
          <w:tcPr>
            <w:tcW w:w="1447" w:type="dxa"/>
          </w:tcPr>
          <w:p w14:paraId="59432566" w14:textId="5B6AEC24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 xml:space="preserve">Leave To Date </w:t>
            </w:r>
          </w:p>
        </w:tc>
        <w:tc>
          <w:tcPr>
            <w:tcW w:w="3080" w:type="dxa"/>
          </w:tcPr>
          <w:p w14:paraId="7FFE9A7C" w14:textId="602AEAE9" w:rsidR="0092742A" w:rsidRDefault="0076295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30/12/2024</w:t>
            </w:r>
          </w:p>
        </w:tc>
      </w:tr>
      <w:tr w:rsidR="0092742A" w14:paraId="48F4D3C4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4EEED0E1" w14:textId="2FF1FCF1" w:rsidR="0092742A" w:rsidRDefault="0092742A" w:rsidP="0092742A">
            <w:pPr>
              <w:pStyle w:val="NoSpacing"/>
            </w:pPr>
            <w:r>
              <w:t>Handover to</w:t>
            </w:r>
          </w:p>
        </w:tc>
        <w:tc>
          <w:tcPr>
            <w:tcW w:w="2824" w:type="dxa"/>
          </w:tcPr>
          <w:p w14:paraId="3AD03955" w14:textId="5BBC7ED3" w:rsidR="0092742A" w:rsidRDefault="004405E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Edwin/Jeremiah</w:t>
            </w:r>
          </w:p>
        </w:tc>
        <w:tc>
          <w:tcPr>
            <w:tcW w:w="1447" w:type="dxa"/>
          </w:tcPr>
          <w:p w14:paraId="61343371" w14:textId="7181778C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Emp No</w:t>
            </w:r>
          </w:p>
        </w:tc>
        <w:tc>
          <w:tcPr>
            <w:tcW w:w="3080" w:type="dxa"/>
          </w:tcPr>
          <w:p w14:paraId="2AA64D6B" w14:textId="51C9307A" w:rsidR="0092742A" w:rsidRDefault="004405ED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RSL/134, RSL/125</w:t>
            </w:r>
          </w:p>
        </w:tc>
      </w:tr>
    </w:tbl>
    <w:p w14:paraId="55C92C72" w14:textId="1612953D" w:rsidR="000172E5" w:rsidRDefault="000172E5" w:rsidP="002A1244">
      <w:pPr>
        <w:pStyle w:val="NoSpacing"/>
      </w:pPr>
    </w:p>
    <w:p w14:paraId="60D153C2" w14:textId="77777777" w:rsidR="0092742A" w:rsidRDefault="0092742A" w:rsidP="002A1244">
      <w:pPr>
        <w:pStyle w:val="NoSpacing"/>
      </w:pPr>
    </w:p>
    <w:p w14:paraId="2FC8C768" w14:textId="7393ED13" w:rsidR="0092742A" w:rsidRDefault="0092742A" w:rsidP="002A1244">
      <w:pPr>
        <w:pStyle w:val="NoSpacing"/>
      </w:pPr>
      <w:r>
        <w:t>Any tasks which are pending or under progress at the time of Handover</w:t>
      </w:r>
    </w:p>
    <w:p w14:paraId="7C4C18BE" w14:textId="77777777" w:rsidR="00C266A5" w:rsidRDefault="00C266A5" w:rsidP="002A1244">
      <w:pPr>
        <w:pStyle w:val="NoSpacing"/>
      </w:pPr>
    </w:p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846"/>
        <w:gridCol w:w="2268"/>
        <w:gridCol w:w="4536"/>
        <w:gridCol w:w="1746"/>
      </w:tblGrid>
      <w:tr w:rsidR="00C266A5" w14:paraId="247F7578" w14:textId="77777777" w:rsidTr="0025622B">
        <w:trPr>
          <w:trHeight w:val="492"/>
        </w:trPr>
        <w:tc>
          <w:tcPr>
            <w:tcW w:w="846" w:type="dxa"/>
            <w:shd w:val="clear" w:color="auto" w:fill="1B75BD"/>
          </w:tcPr>
          <w:p w14:paraId="0ED6052B" w14:textId="6BDFACE8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S No.</w:t>
            </w:r>
          </w:p>
        </w:tc>
        <w:tc>
          <w:tcPr>
            <w:tcW w:w="2268" w:type="dxa"/>
            <w:shd w:val="clear" w:color="auto" w:fill="1B75BD"/>
          </w:tcPr>
          <w:p w14:paraId="439102C3" w14:textId="0BFE3CAE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 xml:space="preserve">Project </w:t>
            </w:r>
          </w:p>
        </w:tc>
        <w:tc>
          <w:tcPr>
            <w:tcW w:w="4536" w:type="dxa"/>
            <w:shd w:val="clear" w:color="auto" w:fill="1B75BD"/>
          </w:tcPr>
          <w:p w14:paraId="2D23B8E6" w14:textId="0A1A30C1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Task Description</w:t>
            </w:r>
          </w:p>
        </w:tc>
        <w:tc>
          <w:tcPr>
            <w:tcW w:w="1746" w:type="dxa"/>
            <w:shd w:val="clear" w:color="auto" w:fill="1B75BD"/>
          </w:tcPr>
          <w:p w14:paraId="4E792306" w14:textId="4F29C737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Status</w:t>
            </w:r>
          </w:p>
        </w:tc>
      </w:tr>
      <w:tr w:rsidR="00C266A5" w14:paraId="0B6FB822" w14:textId="77777777" w:rsidTr="0025622B">
        <w:trPr>
          <w:trHeight w:val="492"/>
        </w:trPr>
        <w:tc>
          <w:tcPr>
            <w:tcW w:w="846" w:type="dxa"/>
          </w:tcPr>
          <w:p w14:paraId="48CA5156" w14:textId="4BD2258C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149F3ACB" w14:textId="602F8A51" w:rsidR="00C266A5" w:rsidRDefault="004405ED" w:rsidP="002A1244">
            <w:pPr>
              <w:pStyle w:val="NoSpacing"/>
            </w:pPr>
            <w:r>
              <w:t xml:space="preserve">Reporting </w:t>
            </w:r>
          </w:p>
        </w:tc>
        <w:tc>
          <w:tcPr>
            <w:tcW w:w="4536" w:type="dxa"/>
          </w:tcPr>
          <w:p w14:paraId="3B9F3C76" w14:textId="0DCDA663" w:rsidR="00C266A5" w:rsidRDefault="004405ED" w:rsidP="002A1244">
            <w:pPr>
              <w:pStyle w:val="NoSpacing"/>
            </w:pPr>
            <w:r>
              <w:t>Any Reporting needed</w:t>
            </w:r>
          </w:p>
        </w:tc>
        <w:tc>
          <w:tcPr>
            <w:tcW w:w="1746" w:type="dxa"/>
          </w:tcPr>
          <w:p w14:paraId="66DF55FA" w14:textId="4631AA9B" w:rsidR="00C266A5" w:rsidRDefault="004405ED" w:rsidP="002A1244">
            <w:pPr>
              <w:pStyle w:val="NoSpacing"/>
            </w:pPr>
            <w:r>
              <w:t>In progress</w:t>
            </w:r>
          </w:p>
        </w:tc>
      </w:tr>
      <w:tr w:rsidR="00C266A5" w14:paraId="0C15C490" w14:textId="77777777" w:rsidTr="0025622B">
        <w:trPr>
          <w:trHeight w:val="492"/>
        </w:trPr>
        <w:tc>
          <w:tcPr>
            <w:tcW w:w="846" w:type="dxa"/>
          </w:tcPr>
          <w:p w14:paraId="57F79E95" w14:textId="57F75642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518B96BD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7322BDFA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16DF208D" w14:textId="77777777" w:rsidR="00C266A5" w:rsidRDefault="00C266A5" w:rsidP="002A1244">
            <w:pPr>
              <w:pStyle w:val="NoSpacing"/>
            </w:pPr>
          </w:p>
        </w:tc>
      </w:tr>
      <w:tr w:rsidR="00C266A5" w14:paraId="30229AA1" w14:textId="77777777" w:rsidTr="0025622B">
        <w:trPr>
          <w:trHeight w:val="492"/>
        </w:trPr>
        <w:tc>
          <w:tcPr>
            <w:tcW w:w="846" w:type="dxa"/>
          </w:tcPr>
          <w:p w14:paraId="3A2290EB" w14:textId="46B4F91E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5B1E6195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79285A5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0B1DCFBB" w14:textId="77777777" w:rsidR="00C266A5" w:rsidRDefault="00C266A5" w:rsidP="002A1244">
            <w:pPr>
              <w:pStyle w:val="NoSpacing"/>
            </w:pPr>
          </w:p>
        </w:tc>
      </w:tr>
      <w:tr w:rsidR="00C266A5" w14:paraId="28702904" w14:textId="77777777" w:rsidTr="0025622B">
        <w:trPr>
          <w:trHeight w:val="492"/>
        </w:trPr>
        <w:tc>
          <w:tcPr>
            <w:tcW w:w="846" w:type="dxa"/>
          </w:tcPr>
          <w:p w14:paraId="3A92EA88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313C274B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6BBC3173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2DC1F460" w14:textId="77777777" w:rsidR="00C266A5" w:rsidRDefault="00C266A5" w:rsidP="002A1244">
            <w:pPr>
              <w:pStyle w:val="NoSpacing"/>
            </w:pPr>
          </w:p>
        </w:tc>
      </w:tr>
      <w:tr w:rsidR="00C266A5" w14:paraId="451E57E0" w14:textId="77777777" w:rsidTr="0025622B">
        <w:trPr>
          <w:trHeight w:val="492"/>
        </w:trPr>
        <w:tc>
          <w:tcPr>
            <w:tcW w:w="846" w:type="dxa"/>
          </w:tcPr>
          <w:p w14:paraId="71E258BD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13734625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4856BA1B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422E6E48" w14:textId="77777777" w:rsidR="00C266A5" w:rsidRDefault="00C266A5" w:rsidP="002A1244">
            <w:pPr>
              <w:pStyle w:val="NoSpacing"/>
            </w:pPr>
          </w:p>
        </w:tc>
      </w:tr>
      <w:tr w:rsidR="00C266A5" w14:paraId="7DD848FB" w14:textId="77777777" w:rsidTr="0025622B">
        <w:trPr>
          <w:trHeight w:val="492"/>
        </w:trPr>
        <w:tc>
          <w:tcPr>
            <w:tcW w:w="846" w:type="dxa"/>
          </w:tcPr>
          <w:p w14:paraId="381E187F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759E9E18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6123F661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3BAFC43A" w14:textId="77777777" w:rsidR="00C266A5" w:rsidRDefault="00C266A5" w:rsidP="002A1244">
            <w:pPr>
              <w:pStyle w:val="NoSpacing"/>
            </w:pPr>
          </w:p>
        </w:tc>
      </w:tr>
      <w:tr w:rsidR="00C266A5" w14:paraId="61E802EA" w14:textId="77777777" w:rsidTr="0025622B">
        <w:trPr>
          <w:trHeight w:val="492"/>
        </w:trPr>
        <w:tc>
          <w:tcPr>
            <w:tcW w:w="846" w:type="dxa"/>
          </w:tcPr>
          <w:p w14:paraId="2175D734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40CDBBFC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2FB18113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47B1772A" w14:textId="77777777" w:rsidR="00C266A5" w:rsidRDefault="00C266A5" w:rsidP="002A1244">
            <w:pPr>
              <w:pStyle w:val="NoSpacing"/>
            </w:pPr>
          </w:p>
        </w:tc>
      </w:tr>
      <w:tr w:rsidR="00C266A5" w14:paraId="035563A5" w14:textId="77777777" w:rsidTr="0025622B">
        <w:trPr>
          <w:trHeight w:val="492"/>
        </w:trPr>
        <w:tc>
          <w:tcPr>
            <w:tcW w:w="846" w:type="dxa"/>
          </w:tcPr>
          <w:p w14:paraId="2CF86CCE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5172E623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FF3BB9C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047122EC" w14:textId="77777777" w:rsidR="00C266A5" w:rsidRDefault="00C266A5" w:rsidP="002A1244">
            <w:pPr>
              <w:pStyle w:val="NoSpacing"/>
            </w:pPr>
          </w:p>
        </w:tc>
      </w:tr>
      <w:tr w:rsidR="00C266A5" w14:paraId="7F8D4199" w14:textId="77777777" w:rsidTr="0025622B">
        <w:trPr>
          <w:trHeight w:val="492"/>
        </w:trPr>
        <w:tc>
          <w:tcPr>
            <w:tcW w:w="846" w:type="dxa"/>
          </w:tcPr>
          <w:p w14:paraId="5F3EDEC5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09F50F60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195B8741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676096FC" w14:textId="77777777" w:rsidR="00C266A5" w:rsidRDefault="00C266A5" w:rsidP="002A1244">
            <w:pPr>
              <w:pStyle w:val="NoSpacing"/>
            </w:pPr>
          </w:p>
        </w:tc>
      </w:tr>
      <w:tr w:rsidR="00C266A5" w14:paraId="70A9D68C" w14:textId="77777777" w:rsidTr="0025622B">
        <w:trPr>
          <w:trHeight w:val="492"/>
        </w:trPr>
        <w:tc>
          <w:tcPr>
            <w:tcW w:w="846" w:type="dxa"/>
          </w:tcPr>
          <w:p w14:paraId="0F1E4DF2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18A0F3B0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71B1784F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40615294" w14:textId="77777777" w:rsidR="00C266A5" w:rsidRDefault="00C266A5" w:rsidP="002A1244">
            <w:pPr>
              <w:pStyle w:val="NoSpacing"/>
            </w:pPr>
          </w:p>
        </w:tc>
      </w:tr>
      <w:tr w:rsidR="00C266A5" w14:paraId="6FF3B304" w14:textId="77777777" w:rsidTr="0025622B">
        <w:trPr>
          <w:trHeight w:val="492"/>
        </w:trPr>
        <w:tc>
          <w:tcPr>
            <w:tcW w:w="846" w:type="dxa"/>
          </w:tcPr>
          <w:p w14:paraId="5D382C54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4F0972DF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888C57B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720CCBCF" w14:textId="77777777" w:rsidR="00C266A5" w:rsidRDefault="00C266A5" w:rsidP="002A1244">
            <w:pPr>
              <w:pStyle w:val="NoSpacing"/>
            </w:pPr>
          </w:p>
        </w:tc>
      </w:tr>
      <w:tr w:rsidR="00C266A5" w14:paraId="240BB7C1" w14:textId="77777777" w:rsidTr="0025622B">
        <w:trPr>
          <w:trHeight w:val="492"/>
        </w:trPr>
        <w:tc>
          <w:tcPr>
            <w:tcW w:w="846" w:type="dxa"/>
          </w:tcPr>
          <w:p w14:paraId="06CD5B88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0F3D2D07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8F516FF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2D8009FB" w14:textId="77777777" w:rsidR="00C266A5" w:rsidRDefault="00C266A5" w:rsidP="002A1244">
            <w:pPr>
              <w:pStyle w:val="NoSpacing"/>
            </w:pPr>
          </w:p>
        </w:tc>
      </w:tr>
      <w:tr w:rsidR="00C266A5" w14:paraId="324E2C82" w14:textId="77777777" w:rsidTr="0025622B">
        <w:trPr>
          <w:trHeight w:val="492"/>
        </w:trPr>
        <w:tc>
          <w:tcPr>
            <w:tcW w:w="846" w:type="dxa"/>
          </w:tcPr>
          <w:p w14:paraId="0D9C88E5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493C7C07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06EF348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2B77E9B9" w14:textId="77777777" w:rsidR="00C266A5" w:rsidRDefault="00C266A5" w:rsidP="002A1244">
            <w:pPr>
              <w:pStyle w:val="NoSpacing"/>
            </w:pPr>
          </w:p>
        </w:tc>
      </w:tr>
    </w:tbl>
    <w:p w14:paraId="4F4E2756" w14:textId="77777777" w:rsidR="00C266A5" w:rsidRPr="004202F3" w:rsidRDefault="00C266A5" w:rsidP="002A1244">
      <w:pPr>
        <w:pStyle w:val="NoSpacing"/>
      </w:pPr>
    </w:p>
    <w:sectPr w:rsidR="00C266A5" w:rsidRPr="004202F3" w:rsidSect="009A7653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7A341" w14:textId="77777777" w:rsidR="00D63293" w:rsidRDefault="00D63293" w:rsidP="000172E5">
      <w:pPr>
        <w:spacing w:after="0" w:line="240" w:lineRule="auto"/>
      </w:pPr>
      <w:r>
        <w:separator/>
      </w:r>
    </w:p>
  </w:endnote>
  <w:endnote w:type="continuationSeparator" w:id="0">
    <w:p w14:paraId="6CDD5038" w14:textId="77777777" w:rsidR="00D63293" w:rsidRDefault="00D6329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E48395-839B-0542-B51E-2FA6EE40015D}"/>
    <w:embedBold r:id="rId2" w:fontKey="{E22441E2-8AC2-AF48-A01F-C5BD0AB6A14E}"/>
    <w:embedBoldItalic r:id="rId3" w:fontKey="{0C396E52-1102-0546-B350-70B4A90E703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7627FD09-629F-794E-B34E-DA03EF7BC95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067289B-2448-5042-BC24-16007896B0A2}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  <w:embedRegular r:id="rId6" w:fontKey="{9978E294-4EB7-FD44-863A-1ED7E04C29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808247C-E332-1F46-8318-E07C339492BF}"/>
    <w:embedBold r:id="rId8" w:fontKey="{ADB00AEE-DB59-0645-8C85-BC6501D0EC9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E8F67C32-A811-CF47-B90D-DC3018A466E9}"/>
    <w:embedBold r:id="rId10" w:fontKey="{25A9B95B-4297-0240-B9B4-5B5D16AF84BE}"/>
    <w:embedItalic r:id="rId11" w:fontKey="{E177D349-2EB1-914B-912A-86E961AE872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43F012D2-AD51-0D4F-8CBD-1477453FA285}"/>
    <w:embedBold r:id="rId13" w:fontKey="{C2FF743C-F204-7F46-AD54-2DF2488732EF}"/>
    <w:embedItalic r:id="rId14" w:fontKey="{C0FBFF89-C834-8F46-98A6-0A481959844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F6F25DE8-523D-F343-A70C-CBFDD74636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06AF3" w14:textId="77777777" w:rsidR="00D63293" w:rsidRDefault="00D63293" w:rsidP="000172E5">
      <w:pPr>
        <w:spacing w:after="0" w:line="240" w:lineRule="auto"/>
      </w:pPr>
      <w:r>
        <w:separator/>
      </w:r>
    </w:p>
  </w:footnote>
  <w:footnote w:type="continuationSeparator" w:id="0">
    <w:p w14:paraId="23888844" w14:textId="77777777" w:rsidR="00D63293" w:rsidRDefault="00D6329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34"/>
      <w:gridCol w:w="7692"/>
    </w:tblGrid>
    <w:tr w:rsidR="00B337A2" w:rsidRPr="00B337A2" w14:paraId="1F39CAF7" w14:textId="77777777" w:rsidTr="00384B05">
      <w:trPr>
        <w:trHeight w:val="990"/>
      </w:trPr>
      <w:tc>
        <w:tcPr>
          <w:tcW w:w="1350" w:type="dxa"/>
          <w:vAlign w:val="center"/>
        </w:tcPr>
        <w:p w14:paraId="04D10CA6" w14:textId="67E729ED" w:rsidR="00B337A2" w:rsidRPr="00B337A2" w:rsidRDefault="003F451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color w:val="731F1C"/>
              <w:sz w:val="44"/>
              <w:szCs w:val="24"/>
            </w:rPr>
          </w:pPr>
          <w:r>
            <w:fldChar w:fldCharType="begin"/>
          </w:r>
          <w:r>
            <w:instrText xml:space="preserve"> INCLUDEPICTURE "https://www.roamtech.com/_nuxt/img/logoblue.1068fcc.png"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A405A51" wp14:editId="01D59A84">
                <wp:extent cx="594554" cy="541867"/>
                <wp:effectExtent l="0" t="0" r="2540" b="4445"/>
                <wp:docPr id="1591136812" name="Picture 64" descr="A blue and black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311882" name="Picture 64" descr="A blue and black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099" cy="577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8000" w:type="dxa"/>
          <w:vAlign w:val="center"/>
        </w:tcPr>
        <w:p w14:paraId="62DEFA6B" w14:textId="55685AF3" w:rsidR="00B337A2" w:rsidRPr="003F451F" w:rsidRDefault="003F451F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>
            <w:rPr>
              <w:noProof w:val="0"/>
              <w:color w:val="429EDE" w:themeColor="accent1" w:themeTint="99"/>
            </w:rPr>
            <w:t xml:space="preserve">                 </w:t>
          </w:r>
          <w:r w:rsidRPr="003F451F">
            <w:rPr>
              <w:noProof w:val="0"/>
            </w:rPr>
            <w:t xml:space="preserve">Leave Handover Form </w:t>
          </w:r>
        </w:p>
      </w:tc>
    </w:tr>
  </w:tbl>
  <w:p w14:paraId="072C356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3F7D32"/>
    <w:multiLevelType w:val="hybridMultilevel"/>
    <w:tmpl w:val="8C46C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8B70CD4"/>
    <w:multiLevelType w:val="hybridMultilevel"/>
    <w:tmpl w:val="FC724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BC07FBF"/>
    <w:multiLevelType w:val="hybridMultilevel"/>
    <w:tmpl w:val="23969E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84A7EF3"/>
    <w:multiLevelType w:val="hybridMultilevel"/>
    <w:tmpl w:val="FE1E9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54677658">
    <w:abstractNumId w:val="12"/>
  </w:num>
  <w:num w:numId="2" w16cid:durableId="1401097624">
    <w:abstractNumId w:val="8"/>
  </w:num>
  <w:num w:numId="3" w16cid:durableId="2107457789">
    <w:abstractNumId w:val="16"/>
  </w:num>
  <w:num w:numId="4" w16cid:durableId="1335960410">
    <w:abstractNumId w:val="13"/>
  </w:num>
  <w:num w:numId="5" w16cid:durableId="2027975206">
    <w:abstractNumId w:val="14"/>
  </w:num>
  <w:num w:numId="6" w16cid:durableId="1816677035">
    <w:abstractNumId w:val="22"/>
  </w:num>
  <w:num w:numId="7" w16cid:durableId="6372724">
    <w:abstractNumId w:val="7"/>
  </w:num>
  <w:num w:numId="8" w16cid:durableId="1672562731">
    <w:abstractNumId w:val="11"/>
  </w:num>
  <w:num w:numId="9" w16cid:durableId="1388258503">
    <w:abstractNumId w:val="19"/>
  </w:num>
  <w:num w:numId="10" w16cid:durableId="1446652427">
    <w:abstractNumId w:val="2"/>
  </w:num>
  <w:num w:numId="11" w16cid:durableId="2003315366">
    <w:abstractNumId w:val="6"/>
  </w:num>
  <w:num w:numId="12" w16cid:durableId="758453515">
    <w:abstractNumId w:val="0"/>
  </w:num>
  <w:num w:numId="13" w16cid:durableId="588078081">
    <w:abstractNumId w:val="3"/>
  </w:num>
  <w:num w:numId="14" w16cid:durableId="296490697">
    <w:abstractNumId w:val="10"/>
  </w:num>
  <w:num w:numId="15" w16cid:durableId="300842726">
    <w:abstractNumId w:val="9"/>
  </w:num>
  <w:num w:numId="16" w16cid:durableId="1931964811">
    <w:abstractNumId w:val="17"/>
  </w:num>
  <w:num w:numId="17" w16cid:durableId="565336775">
    <w:abstractNumId w:val="4"/>
  </w:num>
  <w:num w:numId="18" w16cid:durableId="1761828239">
    <w:abstractNumId w:val="25"/>
  </w:num>
  <w:num w:numId="19" w16cid:durableId="951591230">
    <w:abstractNumId w:val="21"/>
  </w:num>
  <w:num w:numId="20" w16cid:durableId="256837072">
    <w:abstractNumId w:val="15"/>
  </w:num>
  <w:num w:numId="21" w16cid:durableId="127825153">
    <w:abstractNumId w:val="24"/>
  </w:num>
  <w:num w:numId="22" w16cid:durableId="798767166">
    <w:abstractNumId w:val="5"/>
  </w:num>
  <w:num w:numId="23" w16cid:durableId="2033022770">
    <w:abstractNumId w:val="1"/>
  </w:num>
  <w:num w:numId="24" w16cid:durableId="1213806038">
    <w:abstractNumId w:val="18"/>
  </w:num>
  <w:num w:numId="25" w16cid:durableId="1505317606">
    <w:abstractNumId w:val="23"/>
  </w:num>
  <w:num w:numId="26" w16cid:durableId="152813530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1F"/>
    <w:rsid w:val="000172E5"/>
    <w:rsid w:val="00052382"/>
    <w:rsid w:val="0006568A"/>
    <w:rsid w:val="00076F0F"/>
    <w:rsid w:val="00084253"/>
    <w:rsid w:val="000D1F49"/>
    <w:rsid w:val="000E73F7"/>
    <w:rsid w:val="001727CA"/>
    <w:rsid w:val="001D108E"/>
    <w:rsid w:val="0025622B"/>
    <w:rsid w:val="002A1244"/>
    <w:rsid w:val="002C56E6"/>
    <w:rsid w:val="00311D4F"/>
    <w:rsid w:val="00344849"/>
    <w:rsid w:val="00361E11"/>
    <w:rsid w:val="003F0847"/>
    <w:rsid w:val="003F451F"/>
    <w:rsid w:val="0040090B"/>
    <w:rsid w:val="004202F3"/>
    <w:rsid w:val="004405ED"/>
    <w:rsid w:val="00462462"/>
    <w:rsid w:val="0046302A"/>
    <w:rsid w:val="00487D2D"/>
    <w:rsid w:val="004D5D62"/>
    <w:rsid w:val="004F4218"/>
    <w:rsid w:val="005112D0"/>
    <w:rsid w:val="00577E06"/>
    <w:rsid w:val="00583334"/>
    <w:rsid w:val="005A3BF7"/>
    <w:rsid w:val="005F2035"/>
    <w:rsid w:val="005F7990"/>
    <w:rsid w:val="00603E69"/>
    <w:rsid w:val="006145D8"/>
    <w:rsid w:val="0063739C"/>
    <w:rsid w:val="007147D7"/>
    <w:rsid w:val="00715C65"/>
    <w:rsid w:val="0076295D"/>
    <w:rsid w:val="00770F25"/>
    <w:rsid w:val="007A35A8"/>
    <w:rsid w:val="007B0A85"/>
    <w:rsid w:val="007C6A52"/>
    <w:rsid w:val="0082043E"/>
    <w:rsid w:val="00846B76"/>
    <w:rsid w:val="008E203A"/>
    <w:rsid w:val="0091229C"/>
    <w:rsid w:val="0092742A"/>
    <w:rsid w:val="00940E73"/>
    <w:rsid w:val="0098597D"/>
    <w:rsid w:val="009A7653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266A5"/>
    <w:rsid w:val="00C4602F"/>
    <w:rsid w:val="00C46878"/>
    <w:rsid w:val="00C6231D"/>
    <w:rsid w:val="00C95B77"/>
    <w:rsid w:val="00CB4A51"/>
    <w:rsid w:val="00CD4532"/>
    <w:rsid w:val="00CD47B0"/>
    <w:rsid w:val="00CE6104"/>
    <w:rsid w:val="00CE7918"/>
    <w:rsid w:val="00D06062"/>
    <w:rsid w:val="00D16163"/>
    <w:rsid w:val="00D43849"/>
    <w:rsid w:val="00D63293"/>
    <w:rsid w:val="00DB3FAD"/>
    <w:rsid w:val="00E229F2"/>
    <w:rsid w:val="00E4781E"/>
    <w:rsid w:val="00E61C09"/>
    <w:rsid w:val="00EB3B58"/>
    <w:rsid w:val="00EC7359"/>
    <w:rsid w:val="00EE3054"/>
    <w:rsid w:val="00F00606"/>
    <w:rsid w:val="00F01256"/>
    <w:rsid w:val="00F769E6"/>
    <w:rsid w:val="00F9296B"/>
    <w:rsid w:val="00FC7475"/>
    <w:rsid w:val="00FE78A0"/>
    <w:rsid w:val="00F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178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1D108E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1B75BD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108E"/>
    <w:rPr>
      <w:rFonts w:asciiTheme="majorHAnsi" w:eastAsia="Calibri" w:hAnsiTheme="majorHAnsi" w:cs="Times New Roman"/>
      <w:b/>
      <w:noProof/>
      <w:color w:val="1B75BD"/>
      <w:sz w:val="4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2742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id/Library/Containers/com.microsoft.Word/Data/Library/Application%20Support/Microsoft/Office/16.0/DTS/Search/%7b8DD14D2B-495E-B847-AA37-8AC402720B07%7dtf7858829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{8DD14D2B-495E-B847-AA37-8AC402720B07}tf78588292_win32.dotx</Template>
  <TotalTime>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2024-12-20T10:14:00Z</dcterms:created>
  <dcterms:modified xsi:type="dcterms:W3CDTF">2024-12-20T10:16:00Z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